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600"/>
        <w:tblW w:w="10999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3045"/>
        <w:gridCol w:w="423"/>
        <w:gridCol w:w="6607"/>
      </w:tblGrid>
      <w:tr w:rsidR="003D1B71" w:rsidRPr="00452669" w:rsidTr="00F30090">
        <w:trPr>
          <w:trHeight w:val="2552"/>
        </w:trPr>
        <w:tc>
          <w:tcPr>
            <w:tcW w:w="3969" w:type="dxa"/>
            <w:gridSpan w:val="3"/>
            <w:vMerge w:val="restart"/>
            <w:tcBorders>
              <w:bottom w:val="nil"/>
            </w:tcBorders>
          </w:tcPr>
          <w:p w:rsidR="003D1B71" w:rsidRPr="00452669" w:rsidRDefault="001D007E" w:rsidP="004B496C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 w:colFirst="0" w:colLast="0"/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-1045210</wp:posOffset>
                  </wp:positionH>
                  <wp:positionV relativeFrom="paragraph">
                    <wp:posOffset>184785</wp:posOffset>
                  </wp:positionV>
                  <wp:extent cx="3126378" cy="2080260"/>
                  <wp:effectExtent l="0" t="0" r="0" b="0"/>
                  <wp:wrapNone/>
                  <wp:docPr id="5" name="Obrázek 5" descr="A person hands holding a paper sheet with the sorry word Premium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erson hands holding a paper sheet with the sorry word Premium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78" cy="20802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1D007E" w:rsidRDefault="002E3F36" w:rsidP="00F02D5B">
            <w:pPr>
              <w:pStyle w:val="Nzev"/>
              <w:rPr>
                <w:caps/>
                <w:color w:val="FF0000"/>
                <w:sz w:val="44"/>
                <w:szCs w:val="44"/>
              </w:rPr>
            </w:pPr>
            <w:r w:rsidRPr="002E3F36">
              <w:rPr>
                <w:sz w:val="52"/>
                <w:szCs w:val="52"/>
              </w:rPr>
              <w:t>POZVÁNKA</w:t>
            </w:r>
            <w:r w:rsidR="003D1B71" w:rsidRPr="002E3F36">
              <w:rPr>
                <w:sz w:val="52"/>
                <w:szCs w:val="52"/>
                <w:lang w:bidi="cs-CZ"/>
              </w:rPr>
              <w:br/>
            </w:r>
            <w:r>
              <w:rPr>
                <w:color w:val="FF0000"/>
                <w:sz w:val="52"/>
                <w:szCs w:val="52"/>
              </w:rPr>
              <w:t>„</w:t>
            </w:r>
            <w:r w:rsidR="00F30090">
              <w:rPr>
                <w:caps/>
                <w:color w:val="FF0000"/>
                <w:sz w:val="44"/>
                <w:szCs w:val="44"/>
              </w:rPr>
              <w:t xml:space="preserve">CHYBA, NEBO PŘÍLEŽITOST KE ZLEPŠENÍ </w:t>
            </w:r>
            <w:r w:rsidR="009E2054">
              <w:rPr>
                <w:color w:val="FF0000"/>
                <w:sz w:val="52"/>
                <w:szCs w:val="52"/>
              </w:rPr>
              <w:t>“</w:t>
            </w:r>
          </w:p>
        </w:tc>
      </w:tr>
      <w:tr w:rsidR="003D1B71" w:rsidRPr="00452669" w:rsidTr="00F30090">
        <w:trPr>
          <w:trHeight w:val="1415"/>
        </w:trPr>
        <w:tc>
          <w:tcPr>
            <w:tcW w:w="3969" w:type="dxa"/>
            <w:gridSpan w:val="3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780AFA" w:rsidRDefault="003D1B71" w:rsidP="004B496C">
            <w:pPr>
              <w:pStyle w:val="Zkladntext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30090" w:rsidRDefault="002E3F36" w:rsidP="004B496C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30090">
              <w:rPr>
                <w:rFonts w:asciiTheme="minorHAnsi" w:hAnsiTheme="minorHAnsi" w:cstheme="minorHAnsi"/>
                <w:sz w:val="28"/>
                <w:szCs w:val="28"/>
              </w:rPr>
              <w:t>TERMÍN</w:t>
            </w:r>
          </w:p>
          <w:p w:rsidR="003D1B71" w:rsidRPr="00F30090" w:rsidRDefault="00F30090" w:rsidP="004B496C">
            <w:pPr>
              <w:pStyle w:val="Data"/>
              <w:rPr>
                <w:rFonts w:asciiTheme="minorHAnsi" w:hAnsiTheme="minorHAnsi" w:cstheme="minorHAnsi"/>
                <w:sz w:val="30"/>
                <w:szCs w:val="30"/>
              </w:rPr>
            </w:pPr>
            <w:r w:rsidRPr="00F30090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4B00C3" w:rsidRPr="00F30090">
              <w:rPr>
                <w:rFonts w:asciiTheme="minorHAnsi" w:hAnsiTheme="minorHAnsi" w:cstheme="minorHAnsi"/>
                <w:sz w:val="28"/>
                <w:szCs w:val="28"/>
              </w:rPr>
              <w:t>. 1</w:t>
            </w:r>
            <w:r w:rsidRPr="00F30090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AB6A59" w:rsidRPr="00F30090">
              <w:rPr>
                <w:rFonts w:asciiTheme="minorHAnsi" w:hAnsiTheme="minorHAnsi" w:cstheme="minorHAnsi"/>
                <w:sz w:val="28"/>
                <w:szCs w:val="28"/>
              </w:rPr>
              <w:t>. 2021</w:t>
            </w:r>
            <w:r w:rsidR="00F02D5B" w:rsidRPr="00F30090"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 w:rsidR="009E2054" w:rsidRPr="00F3009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B00C3" w:rsidRPr="00F3009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780AFA" w:rsidRPr="00F30090"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BD70AB" w:rsidRPr="00F30090">
              <w:rPr>
                <w:rFonts w:asciiTheme="minorHAnsi" w:hAnsiTheme="minorHAnsi" w:cstheme="minorHAnsi"/>
                <w:sz w:val="28"/>
                <w:szCs w:val="28"/>
              </w:rPr>
              <w:t>.00</w:t>
            </w:r>
            <w:r w:rsidR="00F75AC9" w:rsidRPr="00F30090">
              <w:rPr>
                <w:rFonts w:asciiTheme="minorHAnsi" w:hAnsiTheme="minorHAnsi" w:cstheme="minorHAnsi"/>
                <w:sz w:val="28"/>
                <w:szCs w:val="28"/>
              </w:rPr>
              <w:t xml:space="preserve"> – </w:t>
            </w:r>
            <w:r w:rsidR="00F02D5B" w:rsidRPr="00F3009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780AFA" w:rsidRPr="00F30090"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F02D5B" w:rsidRPr="00F30090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4B00C3" w:rsidRPr="00F30090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F02D5B" w:rsidRPr="00F30090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="00F66568" w:rsidRPr="00F30090">
              <w:rPr>
                <w:rFonts w:asciiTheme="minorHAnsi" w:hAnsiTheme="minorHAnsi" w:cstheme="minorHAnsi"/>
                <w:sz w:val="28"/>
                <w:szCs w:val="28"/>
              </w:rPr>
              <w:t xml:space="preserve"> hodin</w:t>
            </w:r>
            <w:r w:rsidR="00F66568" w:rsidRPr="00F30090">
              <w:rPr>
                <w:rFonts w:asciiTheme="minorHAnsi" w:hAnsiTheme="minorHAnsi" w:cstheme="minorHAnsi"/>
                <w:sz w:val="30"/>
                <w:szCs w:val="30"/>
              </w:rPr>
              <w:t xml:space="preserve"> </w:t>
            </w:r>
          </w:p>
          <w:p w:rsidR="003D1B71" w:rsidRPr="00F30090" w:rsidRDefault="004B00C3" w:rsidP="004B496C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30090">
              <w:rPr>
                <w:rFonts w:asciiTheme="minorHAnsi" w:hAnsiTheme="minorHAnsi" w:cstheme="minorHAnsi"/>
                <w:sz w:val="28"/>
                <w:szCs w:val="28"/>
              </w:rPr>
              <w:t>ANOTACE</w:t>
            </w:r>
          </w:p>
          <w:p w:rsidR="00F30090" w:rsidRPr="00F30090" w:rsidRDefault="00F30090" w:rsidP="00F3009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rFonts w:asciiTheme="minorHAnsi" w:hAnsiTheme="minorHAnsi" w:cstheme="minorHAnsi"/>
              </w:rPr>
            </w:pPr>
            <w:r w:rsidRPr="00F30090">
              <w:rPr>
                <w:rFonts w:asciiTheme="minorHAnsi" w:hAnsiTheme="minorHAnsi" w:cstheme="minorHAnsi"/>
              </w:rPr>
              <w:t>Co můžeme udělat, aby se pro nás chyba stala vítaným a přirozeným společníkem v procesu učení? Jak se cítíme, když uděláme chybu? Jak reagujeme na chyby svých dětí a jak jim můžeme pomoci, aby se díky chybám dále učily? To jsou otázky, na které budeme v rámci workshopu společně hledat odpovědi. Prozkoumáme i rozmanité způsoby označování chyb a pokusíme se přijít na to, který způsob nám a našim dětem nejlépe vyhovuje a podporuje nás v dalším učení.</w:t>
            </w:r>
          </w:p>
          <w:p w:rsidR="003D1B71" w:rsidRPr="00F30090" w:rsidRDefault="002E3F36" w:rsidP="00F75AC9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30090">
              <w:rPr>
                <w:rFonts w:asciiTheme="minorHAnsi" w:hAnsiTheme="minorHAnsi" w:cstheme="minorHAnsi"/>
                <w:sz w:val="28"/>
                <w:szCs w:val="28"/>
              </w:rPr>
              <w:t>CÍL SEMINÁŘE</w:t>
            </w:r>
          </w:p>
          <w:p w:rsidR="00780AFA" w:rsidRPr="00F30090" w:rsidRDefault="00F30090" w:rsidP="00780AFA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F30090">
              <w:rPr>
                <w:rFonts w:asciiTheme="minorHAnsi" w:hAnsiTheme="minorHAnsi" w:cstheme="minorHAnsi"/>
              </w:rPr>
              <w:t xml:space="preserve">Cílem je hledat cesty, jak mohu jako rodič pracovat s </w:t>
            </w:r>
            <w:proofErr w:type="gramStart"/>
            <w:r w:rsidRPr="00F30090">
              <w:rPr>
                <w:rFonts w:asciiTheme="minorHAnsi" w:hAnsiTheme="minorHAnsi" w:cstheme="minorHAnsi"/>
              </w:rPr>
              <w:t>chybou</w:t>
            </w:r>
            <w:proofErr w:type="gramEnd"/>
            <w:r w:rsidRPr="00F30090">
              <w:rPr>
                <w:rFonts w:asciiTheme="minorHAnsi" w:hAnsiTheme="minorHAnsi" w:cstheme="minorHAnsi"/>
              </w:rPr>
              <w:t xml:space="preserve"> tak, abych podpořil učení svých dětí. </w:t>
            </w:r>
          </w:p>
          <w:p w:rsidR="003D1B71" w:rsidRPr="00F30090" w:rsidRDefault="00EC4350" w:rsidP="004B496C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30090">
              <w:rPr>
                <w:rFonts w:asciiTheme="minorHAnsi" w:hAnsiTheme="minorHAnsi" w:cstheme="minorHAnsi"/>
                <w:sz w:val="28"/>
                <w:szCs w:val="28"/>
              </w:rPr>
              <w:t>PŘEDNÁŠEJÍCÍ</w:t>
            </w:r>
          </w:p>
          <w:p w:rsidR="00F30090" w:rsidRDefault="00F30090" w:rsidP="00F30090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hAnsiTheme="minorHAnsi" w:cstheme="minorHAnsi"/>
                <w:color w:val="111111"/>
              </w:rPr>
            </w:pPr>
            <w:r w:rsidRPr="00F30090">
              <w:rPr>
                <w:rFonts w:asciiTheme="minorHAnsi" w:hAnsiTheme="minorHAnsi" w:cstheme="minorHAnsi"/>
              </w:rPr>
              <w:t>Mgr. et Bc. Jana Stejskalová, p</w:t>
            </w:r>
            <w:r w:rsidRPr="00F30090">
              <w:rPr>
                <w:rFonts w:asciiTheme="minorHAnsi" w:hAnsiTheme="minorHAnsi" w:cstheme="minorHAnsi"/>
                <w:color w:val="111111"/>
              </w:rPr>
              <w:t>ůsobila jako učitelka, zástupkyně a ředitelka na základní škole, nyní se věnuje koordinování projektových aktivit v JOB – spolku pro inovace, lektorské a mentorské činnosti.</w:t>
            </w:r>
          </w:p>
          <w:p w:rsidR="00F30090" w:rsidRPr="00F30090" w:rsidRDefault="00F30090" w:rsidP="00F30090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Theme="minorHAnsi" w:hAnsiTheme="minorHAnsi" w:cstheme="minorHAnsi"/>
                <w:color w:val="111111"/>
              </w:rPr>
            </w:pPr>
            <w:r w:rsidRPr="00F30090">
              <w:rPr>
                <w:rFonts w:asciiTheme="minorHAnsi" w:hAnsiTheme="minorHAnsi" w:cstheme="minorHAnsi"/>
                <w:color w:val="111111"/>
              </w:rPr>
              <w:t>Mgr. </w:t>
            </w:r>
            <w:r w:rsidRPr="00F30090">
              <w:rPr>
                <w:rFonts w:asciiTheme="minorHAnsi" w:hAnsiTheme="minorHAnsi" w:cstheme="minorHAnsi"/>
              </w:rPr>
              <w:t xml:space="preserve">Hana </w:t>
            </w:r>
            <w:proofErr w:type="spellStart"/>
            <w:r w:rsidRPr="00F30090">
              <w:rPr>
                <w:rFonts w:asciiTheme="minorHAnsi" w:hAnsiTheme="minorHAnsi" w:cstheme="minorHAnsi"/>
              </w:rPr>
              <w:t>Žežulová</w:t>
            </w:r>
            <w:proofErr w:type="spellEnd"/>
            <w:r w:rsidRPr="00F30090">
              <w:rPr>
                <w:rFonts w:asciiTheme="minorHAnsi" w:hAnsiTheme="minorHAnsi" w:cstheme="minorHAnsi"/>
              </w:rPr>
              <w:t xml:space="preserve">, učitelka na 1. stupni základní školy, lektorka, která se zaměřuje na podporu čtenářství a metody aktivního učení. Věnuje se také individuálnímu </w:t>
            </w:r>
            <w:proofErr w:type="spellStart"/>
            <w:r w:rsidRPr="00F30090">
              <w:rPr>
                <w:rFonts w:asciiTheme="minorHAnsi" w:hAnsiTheme="minorHAnsi" w:cstheme="minorHAnsi"/>
              </w:rPr>
              <w:t>mentoringu</w:t>
            </w:r>
            <w:proofErr w:type="spellEnd"/>
            <w:r w:rsidRPr="00F30090">
              <w:rPr>
                <w:rFonts w:asciiTheme="minorHAnsi" w:hAnsiTheme="minorHAnsi" w:cstheme="minorHAnsi"/>
              </w:rPr>
              <w:t>.</w:t>
            </w:r>
          </w:p>
          <w:p w:rsidR="003D1B71" w:rsidRPr="00F30090" w:rsidRDefault="00EC4350" w:rsidP="004B496C">
            <w:pPr>
              <w:pStyle w:val="Nadpis2"/>
              <w:rPr>
                <w:rFonts w:asciiTheme="minorHAnsi" w:hAnsiTheme="minorHAnsi" w:cstheme="minorHAnsi"/>
                <w:sz w:val="28"/>
                <w:szCs w:val="28"/>
              </w:rPr>
            </w:pPr>
            <w:r w:rsidRPr="00F30090">
              <w:rPr>
                <w:rFonts w:asciiTheme="minorHAnsi" w:hAnsiTheme="minorHAnsi" w:cstheme="minorHAnsi"/>
                <w:sz w:val="28"/>
                <w:szCs w:val="28"/>
              </w:rPr>
              <w:t xml:space="preserve">PRO KOHO A ZA KOLIK </w:t>
            </w:r>
          </w:p>
          <w:p w:rsidR="00D5496A" w:rsidRPr="00F30090" w:rsidRDefault="00EC4350" w:rsidP="00D5496A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</w:rPr>
            </w:pPr>
            <w:r w:rsidRPr="00F30090">
              <w:rPr>
                <w:rFonts w:asciiTheme="minorHAnsi" w:hAnsiTheme="minorHAnsi" w:cstheme="minorHAnsi"/>
              </w:rPr>
              <w:t xml:space="preserve">Seminář je určen </w:t>
            </w:r>
            <w:r w:rsidR="004B00C3" w:rsidRPr="00F30090">
              <w:rPr>
                <w:rFonts w:asciiTheme="minorHAnsi" w:hAnsiTheme="minorHAnsi" w:cstheme="minorHAnsi"/>
              </w:rPr>
              <w:t>rodičům</w:t>
            </w:r>
            <w:r w:rsidR="00780AFA" w:rsidRPr="00F30090">
              <w:rPr>
                <w:rFonts w:asciiTheme="minorHAnsi" w:hAnsiTheme="minorHAnsi" w:cstheme="minorHAnsi"/>
              </w:rPr>
              <w:t xml:space="preserve"> a učitelům</w:t>
            </w:r>
            <w:r w:rsidR="004B00C3" w:rsidRPr="00F30090">
              <w:rPr>
                <w:rFonts w:asciiTheme="minorHAnsi" w:hAnsiTheme="minorHAnsi" w:cstheme="minorHAnsi"/>
              </w:rPr>
              <w:t xml:space="preserve"> dětí a žáků mateřských a základních škol ORP Brandýs nad Labem – Stará Boleslav. </w:t>
            </w:r>
            <w:r w:rsidR="00D5496A" w:rsidRPr="00F30090">
              <w:rPr>
                <w:rFonts w:asciiTheme="minorHAnsi" w:hAnsiTheme="minorHAnsi" w:cstheme="minorHAnsi"/>
              </w:rPr>
              <w:t xml:space="preserve"> </w:t>
            </w:r>
          </w:p>
          <w:p w:rsidR="003D1B71" w:rsidRPr="00F30090" w:rsidRDefault="00EC4350" w:rsidP="00D5496A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F30090">
              <w:rPr>
                <w:rFonts w:asciiTheme="minorHAnsi" w:hAnsiTheme="minorHAnsi" w:cstheme="minorHAnsi"/>
                <w:u w:val="single"/>
              </w:rPr>
              <w:t xml:space="preserve">Seminář je </w:t>
            </w:r>
            <w:r w:rsidRPr="00F30090">
              <w:rPr>
                <w:rFonts w:asciiTheme="minorHAnsi" w:hAnsiTheme="minorHAnsi" w:cstheme="minorHAnsi"/>
                <w:b/>
                <w:u w:val="single"/>
              </w:rPr>
              <w:t>ZDARMA</w:t>
            </w:r>
            <w:r w:rsidRPr="00F30090">
              <w:rPr>
                <w:rFonts w:asciiTheme="minorHAnsi" w:hAnsiTheme="minorHAnsi" w:cstheme="minorHAnsi"/>
                <w:u w:val="single"/>
              </w:rPr>
              <w:t xml:space="preserve"> díky financování z projektu MAP II pro </w:t>
            </w:r>
            <w:proofErr w:type="spellStart"/>
            <w:r w:rsidRPr="00F30090">
              <w:rPr>
                <w:rFonts w:asciiTheme="minorHAnsi" w:hAnsiTheme="minorHAnsi" w:cstheme="minorHAnsi"/>
                <w:u w:val="single"/>
              </w:rPr>
              <w:t>Brandýsko</w:t>
            </w:r>
            <w:proofErr w:type="spellEnd"/>
            <w:r w:rsidRPr="00F30090">
              <w:rPr>
                <w:rFonts w:asciiTheme="minorHAnsi" w:hAnsiTheme="minorHAnsi" w:cstheme="minorHAnsi"/>
                <w:u w:val="single"/>
              </w:rPr>
              <w:t>.</w:t>
            </w:r>
          </w:p>
        </w:tc>
      </w:tr>
      <w:tr w:rsidR="003D1B71" w:rsidRPr="00452669" w:rsidTr="00F30090">
        <w:trPr>
          <w:trHeight w:val="275"/>
        </w:trPr>
        <w:tc>
          <w:tcPr>
            <w:tcW w:w="294" w:type="dxa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675" w:type="dxa"/>
            <w:gridSpan w:val="2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780AFA" w:rsidRDefault="003D1B71" w:rsidP="004B496C">
            <w:pPr>
              <w:pStyle w:val="Zkladntext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rPr>
                <w:rFonts w:asciiTheme="minorHAnsi" w:hAnsiTheme="minorHAnsi" w:cstheme="minorHAnsi"/>
              </w:rPr>
            </w:pPr>
          </w:p>
        </w:tc>
      </w:tr>
      <w:tr w:rsidR="003D1B71" w:rsidRPr="00452669" w:rsidTr="00F30090">
        <w:trPr>
          <w:trHeight w:val="2830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BCB30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t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U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3859oAAAADAQAADwAAAGRy&#10;cy9kb3ducmV2LnhtbEyPQUvDQBCF74L/YZmCN7tJS0TSbEop6qkItoJ4mybTJDQ7G7LbJP33jl7s&#10;ZR7DG977JltPtlUD9b5xbCCeR6CIC1c2XBn4PLw+PoPyAbnE1jEZuJKHdX5/l2FaupE/aNiHSkkI&#10;+xQN1CF0qda+qMmin7uOWLyT6y0GWftKlz2OEm5bvYiiJ22xYWmosaNtTcV5f7EG3kYcN8v4Zdid&#10;T9vr9yF5/9rFZMzDbNqsQAWawv8x/OILOuTCdHQXLr1qDcgj4W+KlyxjUEfRRQI6z/Qte/4D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5" w:type="dxa"/>
            <w:vAlign w:val="center"/>
          </w:tcPr>
          <w:p w:rsidR="00F30090" w:rsidRDefault="00F30090" w:rsidP="00057041">
            <w:pPr>
              <w:pStyle w:val="Informace"/>
              <w:rPr>
                <w:sz w:val="24"/>
                <w:szCs w:val="24"/>
              </w:rPr>
            </w:pPr>
          </w:p>
          <w:p w:rsidR="00770E87" w:rsidRDefault="00BD455C" w:rsidP="00057041">
            <w:pPr>
              <w:pStyle w:val="Informac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Místo konání: </w:t>
            </w:r>
            <w:r w:rsidR="00770E87">
              <w:rPr>
                <w:sz w:val="24"/>
                <w:szCs w:val="24"/>
              </w:rPr>
              <w:t xml:space="preserve"> </w:t>
            </w:r>
          </w:p>
          <w:p w:rsidR="003D1B71" w:rsidRPr="00452669" w:rsidRDefault="004B00C3" w:rsidP="00057041">
            <w:pPr>
              <w:pStyle w:val="Informace"/>
            </w:pPr>
            <w:r>
              <w:rPr>
                <w:color w:val="FF0000"/>
                <w:sz w:val="24"/>
                <w:szCs w:val="24"/>
              </w:rPr>
              <w:t xml:space="preserve">On line pro registrované </w:t>
            </w:r>
            <w:r w:rsidR="009E2054">
              <w:rPr>
                <w:color w:val="FF0000"/>
                <w:sz w:val="24"/>
                <w:szCs w:val="24"/>
              </w:rPr>
              <w:t xml:space="preserve"> </w:t>
            </w:r>
            <w:r w:rsidR="002E3F36" w:rsidRPr="00CD591A">
              <w:rPr>
                <w:color w:val="FF0000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780AFA" w:rsidRDefault="003D1B71" w:rsidP="004B496C">
            <w:pPr>
              <w:pStyle w:val="Zkladntext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pStyle w:val="Nadpis1"/>
              <w:rPr>
                <w:rFonts w:asciiTheme="minorHAnsi" w:hAnsiTheme="minorHAnsi" w:cstheme="minorHAnsi"/>
              </w:rPr>
            </w:pPr>
          </w:p>
        </w:tc>
      </w:tr>
      <w:tr w:rsidR="003D1B71" w:rsidRPr="00452669" w:rsidTr="00F30090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780AFA" w:rsidRDefault="003D1B71" w:rsidP="004B496C">
            <w:pPr>
              <w:pStyle w:val="Zkladntext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pStyle w:val="Nadpis1"/>
              <w:rPr>
                <w:rFonts w:asciiTheme="minorHAnsi" w:hAnsiTheme="minorHAnsi" w:cstheme="minorHAnsi"/>
              </w:rPr>
            </w:pPr>
          </w:p>
        </w:tc>
      </w:tr>
      <w:tr w:rsidR="003D1B71" w:rsidRPr="00452669" w:rsidTr="00F30090">
        <w:trPr>
          <w:trHeight w:val="67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C68D4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z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5" w:type="dxa"/>
            <w:vAlign w:val="center"/>
          </w:tcPr>
          <w:p w:rsidR="003D1B71" w:rsidRPr="00452669" w:rsidRDefault="002E3F36" w:rsidP="00057041">
            <w:pPr>
              <w:pStyle w:val="Informace"/>
            </w:pPr>
            <w:r>
              <w:t>+</w:t>
            </w:r>
            <w:r w:rsidRPr="00EC4350">
              <w:rPr>
                <w:sz w:val="24"/>
                <w:szCs w:val="24"/>
              </w:rPr>
              <w:t>420 607 978 465</w:t>
            </w:r>
            <w:r>
              <w:t xml:space="preserve"> </w:t>
            </w:r>
          </w:p>
        </w:tc>
        <w:tc>
          <w:tcPr>
            <w:tcW w:w="423" w:type="dxa"/>
            <w:vMerge/>
          </w:tcPr>
          <w:p w:rsidR="003D1B71" w:rsidRPr="00780AFA" w:rsidRDefault="003D1B71" w:rsidP="004B496C">
            <w:pPr>
              <w:pStyle w:val="Zkladntext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pStyle w:val="Nadpis1"/>
              <w:rPr>
                <w:rFonts w:asciiTheme="minorHAnsi" w:hAnsiTheme="minorHAnsi" w:cstheme="minorHAnsi"/>
              </w:rPr>
            </w:pPr>
          </w:p>
        </w:tc>
      </w:tr>
      <w:tr w:rsidR="003D1B71" w:rsidRPr="00452669" w:rsidTr="00F30090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780AFA" w:rsidRDefault="003D1B71" w:rsidP="004B496C">
            <w:pPr>
              <w:pStyle w:val="Zkladntext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pStyle w:val="Nadpis1"/>
              <w:rPr>
                <w:rFonts w:asciiTheme="minorHAnsi" w:hAnsiTheme="minorHAnsi" w:cstheme="minorHAnsi"/>
              </w:rPr>
            </w:pPr>
          </w:p>
        </w:tc>
      </w:tr>
      <w:tr w:rsidR="003D1B71" w:rsidRPr="00452669" w:rsidTr="00F30090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D181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CD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ABesVsINAAAgv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5" w:type="dxa"/>
            <w:vAlign w:val="center"/>
          </w:tcPr>
          <w:p w:rsidR="003D1B71" w:rsidRDefault="00BD455C" w:rsidP="00137AC2">
            <w:pPr>
              <w:pStyle w:val="Informace"/>
              <w:ind w:left="-51" w:firstLine="284"/>
            </w:pPr>
            <w:r w:rsidRPr="00137AC2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Registrace: </w:t>
            </w:r>
            <w:hyperlink r:id="rId17" w:tgtFrame="blank" w:history="1">
              <w:r w:rsidR="00F30090">
                <w:rPr>
                  <w:rStyle w:val="Hypertextovodkaz"/>
                  <w:rFonts w:ascii="Courier New" w:hAnsi="Courier New" w:cs="Courier New"/>
                  <w:b/>
                  <w:bCs/>
                  <w:color w:val="4285F4"/>
                  <w:sz w:val="33"/>
                  <w:szCs w:val="33"/>
                  <w:shd w:val="clear" w:color="auto" w:fill="FBFBFB"/>
                </w:rPr>
                <w:t>https://1url.cz/@CHYBA_NEBO_PRILEZITOST</w:t>
              </w:r>
            </w:hyperlink>
          </w:p>
          <w:p w:rsidR="00F30090" w:rsidRDefault="00F30090" w:rsidP="00137AC2">
            <w:pPr>
              <w:pStyle w:val="Informace"/>
              <w:ind w:left="-51" w:firstLine="284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:rsidR="00F30090" w:rsidRDefault="00F30090" w:rsidP="00F30090">
            <w:pPr>
              <w:pStyle w:val="Informace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:rsidR="00F30090" w:rsidRDefault="00F30090" w:rsidP="00F30090">
            <w:pPr>
              <w:pStyle w:val="Informace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:rsidR="00F30090" w:rsidRPr="00137AC2" w:rsidRDefault="00F30090" w:rsidP="00F30090">
            <w:pPr>
              <w:pStyle w:val="Informace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423" w:type="dxa"/>
            <w:vMerge/>
          </w:tcPr>
          <w:p w:rsidR="003D1B71" w:rsidRPr="00780AFA" w:rsidRDefault="003D1B71" w:rsidP="004B496C">
            <w:pPr>
              <w:pStyle w:val="Zkladntext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pStyle w:val="Nadpis1"/>
              <w:rPr>
                <w:rFonts w:asciiTheme="minorHAnsi" w:hAnsiTheme="minorHAnsi" w:cstheme="minorHAnsi"/>
              </w:rPr>
            </w:pPr>
          </w:p>
        </w:tc>
      </w:tr>
      <w:tr w:rsidR="003D1B71" w:rsidRPr="00452669" w:rsidTr="00F30090">
        <w:trPr>
          <w:trHeight w:val="18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780AFA" w:rsidRDefault="003D1B71" w:rsidP="004B496C">
            <w:pPr>
              <w:pStyle w:val="Zkladntext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pStyle w:val="Nadpis1"/>
              <w:rPr>
                <w:rFonts w:asciiTheme="minorHAnsi" w:hAnsiTheme="minorHAnsi" w:cstheme="minorHAnsi"/>
              </w:rPr>
            </w:pPr>
          </w:p>
        </w:tc>
      </w:tr>
      <w:tr w:rsidR="003D1B71" w:rsidRPr="00452669" w:rsidTr="00F30090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EC4350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  <w:sz w:val="24"/>
                <w:szCs w:val="24"/>
              </w:rPr>
            </w:pPr>
            <w:r w:rsidRPr="00EC4350">
              <w:rPr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271A38F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-443865</wp:posOffset>
                      </wp:positionV>
                      <wp:extent cx="338455" cy="346075"/>
                      <wp:effectExtent l="0" t="0" r="4445" b="0"/>
                      <wp:wrapNone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ABB2E" id="Skupina 23" o:spid="_x0000_s1026" alt="ikona webu" style="position:absolute;margin-left:-1.05pt;margin-top:-34.95pt;width:26.65pt;height:27.25pt;z-index:-251657216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T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u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045" w:type="dxa"/>
            <w:vAlign w:val="center"/>
          </w:tcPr>
          <w:p w:rsidR="00EC4350" w:rsidRPr="00EC4350" w:rsidRDefault="0021288D" w:rsidP="00057041">
            <w:pPr>
              <w:pStyle w:val="Informace"/>
              <w:rPr>
                <w:sz w:val="24"/>
                <w:szCs w:val="24"/>
              </w:rPr>
            </w:pPr>
            <w:hyperlink r:id="rId20" w:history="1">
              <w:r w:rsidR="00EC4350" w:rsidRPr="00EC4350">
                <w:rPr>
                  <w:rStyle w:val="Hypertextovodkaz"/>
                  <w:sz w:val="24"/>
                  <w:szCs w:val="24"/>
                </w:rPr>
                <w:t>www.mapbrandysko.cz</w:t>
              </w:r>
            </w:hyperlink>
            <w:r w:rsidR="00EC4350" w:rsidRPr="00EC4350">
              <w:rPr>
                <w:sz w:val="24"/>
                <w:szCs w:val="24"/>
              </w:rPr>
              <w:t xml:space="preserve">, </w:t>
            </w:r>
          </w:p>
          <w:p w:rsidR="003D1B71" w:rsidRDefault="0021288D" w:rsidP="00057041">
            <w:pPr>
              <w:pStyle w:val="Informace"/>
              <w:rPr>
                <w:sz w:val="24"/>
                <w:szCs w:val="24"/>
              </w:rPr>
            </w:pPr>
            <w:hyperlink r:id="rId21" w:history="1">
              <w:proofErr w:type="gramStart"/>
              <w:r w:rsidR="00EC4350" w:rsidRPr="00EC4350">
                <w:rPr>
                  <w:rStyle w:val="Hypertextovodkaz"/>
                  <w:sz w:val="24"/>
                  <w:szCs w:val="24"/>
                </w:rPr>
                <w:t xml:space="preserve">FB - </w:t>
              </w:r>
              <w:proofErr w:type="spellStart"/>
              <w:r w:rsidR="00EC4350" w:rsidRPr="00EC4350">
                <w:rPr>
                  <w:rStyle w:val="Hypertextovodkaz"/>
                  <w:sz w:val="24"/>
                  <w:szCs w:val="24"/>
                </w:rPr>
                <w:t>MAPBrandysko</w:t>
              </w:r>
              <w:proofErr w:type="spellEnd"/>
              <w:proofErr w:type="gramEnd"/>
            </w:hyperlink>
            <w:r w:rsidR="00EC4350" w:rsidRPr="00EC4350">
              <w:rPr>
                <w:sz w:val="24"/>
                <w:szCs w:val="24"/>
              </w:rPr>
              <w:t xml:space="preserve"> </w:t>
            </w:r>
          </w:p>
          <w:p w:rsidR="00F30090" w:rsidRDefault="00F30090" w:rsidP="00057041">
            <w:pPr>
              <w:pStyle w:val="Informace"/>
              <w:rPr>
                <w:sz w:val="24"/>
                <w:szCs w:val="24"/>
              </w:rPr>
            </w:pPr>
          </w:p>
          <w:p w:rsidR="00F30090" w:rsidRPr="001D007E" w:rsidRDefault="00F30090" w:rsidP="001D007E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</w:rPr>
            </w:pPr>
            <w:r w:rsidRPr="001D007E">
              <w:rPr>
                <w:rFonts w:asciiTheme="minorHAnsi" w:hAnsiTheme="minorHAnsi" w:cstheme="minorHAnsi"/>
                <w:color w:val="FFFFFF" w:themeColor="background1"/>
              </w:rPr>
              <w:t xml:space="preserve">ORP Brandýs nad Labem – Stará Boleslav.  </w:t>
            </w:r>
            <w:r w:rsidR="001D007E" w:rsidRPr="001D007E">
              <w:rPr>
                <w:rFonts w:asciiTheme="minorHAnsi" w:hAnsiTheme="minorHAnsi" w:cstheme="minorHAnsi"/>
                <w:color w:val="FFFFFF" w:themeColor="background1"/>
              </w:rPr>
              <w:t xml:space="preserve">  JFJBJFB</w:t>
            </w:r>
            <w:r w:rsidRPr="001D007E">
              <w:rPr>
                <w:rFonts w:asciiTheme="minorHAnsi" w:hAnsiTheme="minorHAnsi" w:cstheme="minorHAnsi"/>
                <w:color w:val="FFFFFF" w:themeColor="background1"/>
                <w:u w:val="single"/>
              </w:rPr>
              <w:t xml:space="preserve"> </w:t>
            </w:r>
            <w:proofErr w:type="spellStart"/>
            <w:r w:rsidRPr="001D007E">
              <w:rPr>
                <w:rFonts w:asciiTheme="minorHAnsi" w:hAnsiTheme="minorHAnsi" w:cstheme="minorHAnsi"/>
                <w:color w:val="FFFFFF" w:themeColor="background1"/>
                <w:u w:val="single"/>
              </w:rPr>
              <w:t>Brandýsko</w:t>
            </w:r>
            <w:proofErr w:type="spellEnd"/>
            <w:r w:rsidRPr="001D007E">
              <w:rPr>
                <w:rFonts w:asciiTheme="minorHAnsi" w:hAnsiTheme="minorHAnsi" w:cstheme="minorHAnsi"/>
                <w:color w:val="FFFFFF" w:themeColor="background1"/>
                <w:u w:val="single"/>
              </w:rPr>
              <w:t>.</w:t>
            </w:r>
          </w:p>
        </w:tc>
        <w:tc>
          <w:tcPr>
            <w:tcW w:w="423" w:type="dxa"/>
            <w:vMerge/>
          </w:tcPr>
          <w:p w:rsidR="003D1B71" w:rsidRPr="00780AFA" w:rsidRDefault="003D1B71" w:rsidP="004B496C">
            <w:pPr>
              <w:pStyle w:val="Informace"/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pStyle w:val="Nadpis1"/>
              <w:rPr>
                <w:rFonts w:asciiTheme="minorHAnsi" w:hAnsiTheme="minorHAnsi" w:cstheme="minorHAnsi"/>
              </w:rPr>
            </w:pPr>
          </w:p>
        </w:tc>
      </w:tr>
      <w:tr w:rsidR="003D1B71" w:rsidRPr="00452669" w:rsidTr="00F30090">
        <w:trPr>
          <w:trHeight w:val="3258"/>
        </w:trPr>
        <w:tc>
          <w:tcPr>
            <w:tcW w:w="294" w:type="dxa"/>
          </w:tcPr>
          <w:p w:rsidR="003D1B71" w:rsidRPr="00452669" w:rsidRDefault="003D1B71" w:rsidP="00057041">
            <w:pPr>
              <w:ind w:left="-404" w:firstLine="284"/>
              <w:rPr>
                <w:color w:val="0072C7" w:themeColor="accent2"/>
              </w:rPr>
            </w:pPr>
          </w:p>
        </w:tc>
        <w:tc>
          <w:tcPr>
            <w:tcW w:w="3675" w:type="dxa"/>
            <w:gridSpan w:val="2"/>
          </w:tcPr>
          <w:p w:rsidR="003D1B71" w:rsidRDefault="003D1B71" w:rsidP="00057041">
            <w:pPr>
              <w:ind w:left="-404" w:firstLine="284"/>
              <w:rPr>
                <w:color w:val="0072C7" w:themeColor="accent2"/>
                <w:sz w:val="24"/>
                <w:szCs w:val="24"/>
              </w:rPr>
            </w:pPr>
          </w:p>
          <w:p w:rsidR="00A97DF9" w:rsidRDefault="00A97DF9" w:rsidP="00057041">
            <w:pPr>
              <w:ind w:left="-404" w:firstLine="284"/>
              <w:rPr>
                <w:color w:val="0072C7" w:themeColor="accent2"/>
                <w:sz w:val="24"/>
                <w:szCs w:val="24"/>
              </w:rPr>
            </w:pPr>
          </w:p>
          <w:p w:rsidR="00A97DF9" w:rsidRPr="00A97DF9" w:rsidRDefault="00A97DF9" w:rsidP="00A97DF9">
            <w:pPr>
              <w:ind w:left="-404" w:firstLine="284"/>
              <w:jc w:val="center"/>
              <w:rPr>
                <w:b/>
                <w:color w:val="0072C7" w:themeColor="accent2"/>
                <w:sz w:val="24"/>
                <w:szCs w:val="24"/>
              </w:rPr>
            </w:pPr>
          </w:p>
        </w:tc>
        <w:tc>
          <w:tcPr>
            <w:tcW w:w="423" w:type="dxa"/>
          </w:tcPr>
          <w:p w:rsidR="003D1B71" w:rsidRPr="00780AFA" w:rsidRDefault="003D1B71" w:rsidP="004B496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7" w:type="dxa"/>
            <w:vMerge/>
          </w:tcPr>
          <w:p w:rsidR="003D1B71" w:rsidRPr="00780AFA" w:rsidRDefault="003D1B71" w:rsidP="004B496C">
            <w:pPr>
              <w:rPr>
                <w:rFonts w:asciiTheme="minorHAnsi" w:hAnsiTheme="minorHAnsi" w:cstheme="minorHAnsi"/>
              </w:rPr>
            </w:pPr>
          </w:p>
        </w:tc>
      </w:tr>
      <w:bookmarkEnd w:id="0"/>
    </w:tbl>
    <w:p w:rsidR="007F5B63" w:rsidRPr="00452669" w:rsidRDefault="007F5B63" w:rsidP="00F02D5B">
      <w:pPr>
        <w:pStyle w:val="Zkladntext"/>
      </w:pPr>
    </w:p>
    <w:sectPr w:rsidR="007F5B63" w:rsidRPr="00452669" w:rsidSect="00D5496A">
      <w:headerReference w:type="default" r:id="rId22"/>
      <w:footerReference w:type="default" r:id="rId23"/>
      <w:type w:val="continuous"/>
      <w:pgSz w:w="11906" w:h="16838" w:code="9"/>
      <w:pgMar w:top="2302" w:right="794" w:bottom="1140" w:left="1140" w:header="720" w:footer="30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88D" w:rsidRDefault="0021288D" w:rsidP="00590471">
      <w:r>
        <w:separator/>
      </w:r>
    </w:p>
  </w:endnote>
  <w:endnote w:type="continuationSeparator" w:id="0">
    <w:p w:rsidR="0021288D" w:rsidRDefault="0021288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91A" w:rsidRDefault="00CD591A" w:rsidP="00CD591A">
    <w:pPr>
      <w:pStyle w:val="Zpat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10611D7" wp14:editId="50E72312">
          <wp:simplePos x="0" y="0"/>
          <wp:positionH relativeFrom="column">
            <wp:posOffset>-209736</wp:posOffset>
          </wp:positionH>
          <wp:positionV relativeFrom="paragraph">
            <wp:posOffset>32385</wp:posOffset>
          </wp:positionV>
          <wp:extent cx="2953526" cy="655451"/>
          <wp:effectExtent l="0" t="0" r="0" b="0"/>
          <wp:wrapNone/>
          <wp:docPr id="272" name="Obrázek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pvvv msmt bar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26" cy="655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6296">
      <w:rPr>
        <w:sz w:val="20"/>
        <w:szCs w:val="20"/>
      </w:rPr>
      <w:t xml:space="preserve">Seminář je pořádán v rámci realizace projektu </w:t>
    </w:r>
    <w:r>
      <w:rPr>
        <w:sz w:val="20"/>
        <w:szCs w:val="20"/>
      </w:rPr>
      <w:t xml:space="preserve">MAP II pro </w:t>
    </w:r>
    <w:proofErr w:type="spellStart"/>
    <w:r>
      <w:rPr>
        <w:sz w:val="20"/>
        <w:szCs w:val="20"/>
      </w:rPr>
      <w:t>Brandýsko</w:t>
    </w:r>
    <w:proofErr w:type="spellEnd"/>
    <w:r>
      <w:rPr>
        <w:sz w:val="20"/>
        <w:szCs w:val="20"/>
      </w:rPr>
      <w:t xml:space="preserve"> </w:t>
    </w:r>
  </w:p>
  <w:p w:rsidR="00CD591A" w:rsidRPr="00986296" w:rsidRDefault="00D5496A" w:rsidP="00D5496A">
    <w:pPr>
      <w:pStyle w:val="Zpat"/>
      <w:tabs>
        <w:tab w:val="right" w:pos="9972"/>
      </w:tabs>
      <w:rPr>
        <w:rStyle w:val="datalabel"/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CD591A">
      <w:rPr>
        <w:sz w:val="20"/>
        <w:szCs w:val="20"/>
      </w:rPr>
      <w:t>R</w:t>
    </w:r>
    <w:r w:rsidR="00CD591A" w:rsidRPr="00986296">
      <w:rPr>
        <w:sz w:val="20"/>
        <w:szCs w:val="20"/>
      </w:rPr>
      <w:t xml:space="preserve">egistrační č. projektu - </w:t>
    </w:r>
    <w:r w:rsidR="00CD591A" w:rsidRPr="00986296">
      <w:rPr>
        <w:rStyle w:val="datalabel"/>
        <w:sz w:val="20"/>
        <w:szCs w:val="20"/>
      </w:rPr>
      <w:t>CZ.02.3.68/0.0/0.0/17_047/0011529</w:t>
    </w:r>
  </w:p>
  <w:p w:rsidR="000B6B12" w:rsidRPr="00CD591A" w:rsidRDefault="000B6B12" w:rsidP="00CD591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88D" w:rsidRDefault="0021288D" w:rsidP="00590471">
      <w:r>
        <w:separator/>
      </w:r>
    </w:p>
  </w:footnote>
  <w:footnote w:type="continuationSeparator" w:id="0">
    <w:p w:rsidR="0021288D" w:rsidRDefault="0021288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42DAF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998220" cy="619733"/>
          <wp:effectExtent l="0" t="0" r="0" b="9525"/>
          <wp:docPr id="269" name="Obrázek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map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86" cy="643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594360" cy="610973"/>
          <wp:effectExtent l="0" t="0" r="0" b="0"/>
          <wp:docPr id="270" name="Obrázek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N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75" cy="6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843789" cy="561120"/>
          <wp:effectExtent l="0" t="0" r="0" b="0"/>
          <wp:docPr id="271" name="Obrázek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řední polabí ma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813" cy="58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F00D58"/>
    <w:multiLevelType w:val="hybridMultilevel"/>
    <w:tmpl w:val="09BCD542"/>
    <w:lvl w:ilvl="0" w:tplc="876EFC1A">
      <w:start w:val="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38530F"/>
    <w:multiLevelType w:val="hybridMultilevel"/>
    <w:tmpl w:val="539037EC"/>
    <w:lvl w:ilvl="0" w:tplc="3C4E0734">
      <w:numFmt w:val="bullet"/>
      <w:lvlText w:val=""/>
      <w:lvlJc w:val="left"/>
      <w:pPr>
        <w:ind w:left="182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4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200795E"/>
    <w:multiLevelType w:val="multilevel"/>
    <w:tmpl w:val="AF9C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B6686D"/>
    <w:multiLevelType w:val="multilevel"/>
    <w:tmpl w:val="D54E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716156"/>
    <w:multiLevelType w:val="hybridMultilevel"/>
    <w:tmpl w:val="DFB22E9A"/>
    <w:lvl w:ilvl="0" w:tplc="3C4E0734">
      <w:numFmt w:val="bullet"/>
      <w:lvlText w:val=""/>
      <w:lvlJc w:val="left"/>
      <w:pPr>
        <w:ind w:left="73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B26700"/>
    <w:multiLevelType w:val="hybridMultilevel"/>
    <w:tmpl w:val="DD42AA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ADD4D1F"/>
    <w:multiLevelType w:val="hybridMultilevel"/>
    <w:tmpl w:val="D774083A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9"/>
  </w:num>
  <w:num w:numId="5">
    <w:abstractNumId w:val="18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7"/>
  </w:num>
  <w:num w:numId="18">
    <w:abstractNumId w:val="21"/>
  </w:num>
  <w:num w:numId="19">
    <w:abstractNumId w:val="20"/>
  </w:num>
  <w:num w:numId="20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  <w:num w:numId="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36"/>
    <w:rsid w:val="00057041"/>
    <w:rsid w:val="00060042"/>
    <w:rsid w:val="0008685D"/>
    <w:rsid w:val="00090860"/>
    <w:rsid w:val="000B6B12"/>
    <w:rsid w:val="00112FD7"/>
    <w:rsid w:val="00137AC2"/>
    <w:rsid w:val="00150ABD"/>
    <w:rsid w:val="001946FC"/>
    <w:rsid w:val="001B0570"/>
    <w:rsid w:val="001D007E"/>
    <w:rsid w:val="0021288D"/>
    <w:rsid w:val="00222466"/>
    <w:rsid w:val="00247254"/>
    <w:rsid w:val="0024753C"/>
    <w:rsid w:val="00276026"/>
    <w:rsid w:val="00280639"/>
    <w:rsid w:val="002A1357"/>
    <w:rsid w:val="002B4549"/>
    <w:rsid w:val="002E3F36"/>
    <w:rsid w:val="00310F17"/>
    <w:rsid w:val="003141E4"/>
    <w:rsid w:val="003221C2"/>
    <w:rsid w:val="00322A46"/>
    <w:rsid w:val="003326CB"/>
    <w:rsid w:val="00353B60"/>
    <w:rsid w:val="0035732C"/>
    <w:rsid w:val="0036409C"/>
    <w:rsid w:val="00376291"/>
    <w:rsid w:val="00380719"/>
    <w:rsid w:val="00380FD1"/>
    <w:rsid w:val="00383D02"/>
    <w:rsid w:val="00385DE7"/>
    <w:rsid w:val="0039293D"/>
    <w:rsid w:val="003D0704"/>
    <w:rsid w:val="003D1B71"/>
    <w:rsid w:val="003E0CF1"/>
    <w:rsid w:val="00452669"/>
    <w:rsid w:val="004B00C3"/>
    <w:rsid w:val="004B496C"/>
    <w:rsid w:val="004E158A"/>
    <w:rsid w:val="00507E4F"/>
    <w:rsid w:val="00512418"/>
    <w:rsid w:val="0052044C"/>
    <w:rsid w:val="00541CC2"/>
    <w:rsid w:val="00542A50"/>
    <w:rsid w:val="00565C77"/>
    <w:rsid w:val="0056708E"/>
    <w:rsid w:val="005801E5"/>
    <w:rsid w:val="00590471"/>
    <w:rsid w:val="005D01FA"/>
    <w:rsid w:val="005D1FE0"/>
    <w:rsid w:val="00653E17"/>
    <w:rsid w:val="006A08E8"/>
    <w:rsid w:val="006D79A8"/>
    <w:rsid w:val="0072353B"/>
    <w:rsid w:val="007575B6"/>
    <w:rsid w:val="00770E87"/>
    <w:rsid w:val="00780AFA"/>
    <w:rsid w:val="007A0D99"/>
    <w:rsid w:val="007A4391"/>
    <w:rsid w:val="007A72A2"/>
    <w:rsid w:val="007B3C81"/>
    <w:rsid w:val="007D67CA"/>
    <w:rsid w:val="007E668F"/>
    <w:rsid w:val="007F5B63"/>
    <w:rsid w:val="00803A0A"/>
    <w:rsid w:val="008362DA"/>
    <w:rsid w:val="00846CB9"/>
    <w:rsid w:val="008566AA"/>
    <w:rsid w:val="008A1E6E"/>
    <w:rsid w:val="008B4811"/>
    <w:rsid w:val="008C024F"/>
    <w:rsid w:val="008C2CFC"/>
    <w:rsid w:val="00912DC8"/>
    <w:rsid w:val="0094359A"/>
    <w:rsid w:val="009475DC"/>
    <w:rsid w:val="00960A6A"/>
    <w:rsid w:val="00967B93"/>
    <w:rsid w:val="009D090F"/>
    <w:rsid w:val="009E2054"/>
    <w:rsid w:val="00A31464"/>
    <w:rsid w:val="00A31B16"/>
    <w:rsid w:val="00A33613"/>
    <w:rsid w:val="00A47A8D"/>
    <w:rsid w:val="00A97DF9"/>
    <w:rsid w:val="00AB6A59"/>
    <w:rsid w:val="00AC41EB"/>
    <w:rsid w:val="00AC6C7E"/>
    <w:rsid w:val="00B4158A"/>
    <w:rsid w:val="00B6466C"/>
    <w:rsid w:val="00BB1B5D"/>
    <w:rsid w:val="00BC22C7"/>
    <w:rsid w:val="00BD195A"/>
    <w:rsid w:val="00BD455C"/>
    <w:rsid w:val="00BD70AB"/>
    <w:rsid w:val="00C07240"/>
    <w:rsid w:val="00C14078"/>
    <w:rsid w:val="00C41C02"/>
    <w:rsid w:val="00CD591A"/>
    <w:rsid w:val="00CE1E3D"/>
    <w:rsid w:val="00D053FA"/>
    <w:rsid w:val="00D42B39"/>
    <w:rsid w:val="00D5496A"/>
    <w:rsid w:val="00DC3F0A"/>
    <w:rsid w:val="00DF4AB7"/>
    <w:rsid w:val="00E26AED"/>
    <w:rsid w:val="00E53608"/>
    <w:rsid w:val="00E62D2B"/>
    <w:rsid w:val="00E73AB8"/>
    <w:rsid w:val="00E90A60"/>
    <w:rsid w:val="00EC4350"/>
    <w:rsid w:val="00ED47F7"/>
    <w:rsid w:val="00ED725D"/>
    <w:rsid w:val="00EE7E09"/>
    <w:rsid w:val="00F0223C"/>
    <w:rsid w:val="00F02D5B"/>
    <w:rsid w:val="00F30090"/>
    <w:rsid w:val="00F3235D"/>
    <w:rsid w:val="00F32393"/>
    <w:rsid w:val="00F508A5"/>
    <w:rsid w:val="00F55B50"/>
    <w:rsid w:val="00F66568"/>
    <w:rsid w:val="00F7065E"/>
    <w:rsid w:val="00F75AC9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705CE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34"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Zmnka1">
    <w:name w:val="Zmínka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unhideWhenUsed/>
    <w:rsid w:val="0035732C"/>
    <w:rPr>
      <w:rFonts w:ascii="Times New Roman" w:hAnsi="Times New Roman"/>
      <w:sz w:val="24"/>
      <w:szCs w:val="24"/>
    </w:rPr>
  </w:style>
  <w:style w:type="character" w:customStyle="1" w:styleId="Inteligentnhypertextovodkaz1">
    <w:name w:val="Inteligentní hypertextový odkaz1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3">
    <w:name w:val="A3"/>
    <w:basedOn w:val="Standardnpsmoodstavce"/>
    <w:uiPriority w:val="99"/>
    <w:rsid w:val="002E3F36"/>
    <w:rPr>
      <w:color w:val="000000"/>
    </w:rPr>
  </w:style>
  <w:style w:type="character" w:customStyle="1" w:styleId="datalabel">
    <w:name w:val="datalabel"/>
    <w:basedOn w:val="Standardnpsmoodstavce"/>
    <w:rsid w:val="00CD5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MAPBrandysko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1url.cz/@CHYBA_NEBO_PRILEZITOST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mapbrandysko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atkova\AppData\Roaming\Microsoft\Templates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2</Pages>
  <Words>247</Words>
  <Characters>1462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2021-06-22T08:40:00Z</dcterms:created>
  <dcterms:modified xsi:type="dcterms:W3CDTF">2021-06-22T08:54:00Z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